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768C" w:rsidRDefault="00BC768C"/>
    <w:p w:rsidR="001E182F" w:rsidRDefault="009112F8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39CB565" wp14:editId="1DE7BCEF">
            <wp:simplePos x="0" y="0"/>
            <wp:positionH relativeFrom="column">
              <wp:posOffset>-611505</wp:posOffset>
            </wp:positionH>
            <wp:positionV relativeFrom="paragraph">
              <wp:posOffset>46990</wp:posOffset>
            </wp:positionV>
            <wp:extent cx="6721475" cy="2179320"/>
            <wp:effectExtent l="0" t="0" r="317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475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182F" w:rsidRDefault="001E182F"/>
    <w:p w:rsidR="001E182F" w:rsidRDefault="001E182F"/>
    <w:p w:rsidR="001E182F" w:rsidRDefault="001E182F"/>
    <w:p w:rsidR="001E182F" w:rsidRDefault="001E182F"/>
    <w:p w:rsidR="001E182F" w:rsidRDefault="001E182F">
      <w:pPr>
        <w:rPr>
          <w:lang w:val="en-US"/>
        </w:rPr>
      </w:pPr>
    </w:p>
    <w:p w:rsidR="00D8230C" w:rsidRDefault="00D8230C">
      <w:pPr>
        <w:rPr>
          <w:lang w:val="en-US"/>
        </w:rPr>
      </w:pPr>
    </w:p>
    <w:p w:rsidR="00D8230C" w:rsidRDefault="009112F8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678E12B" wp14:editId="56630C0E">
            <wp:simplePos x="0" y="0"/>
            <wp:positionH relativeFrom="column">
              <wp:posOffset>666750</wp:posOffset>
            </wp:positionH>
            <wp:positionV relativeFrom="paragraph">
              <wp:posOffset>44450</wp:posOffset>
            </wp:positionV>
            <wp:extent cx="3503930" cy="4217670"/>
            <wp:effectExtent l="0" t="0" r="1270" b="0"/>
            <wp:wrapNone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930" cy="421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page" w:horzAnchor="margin" w:tblpXSpec="center" w:tblpY="12812"/>
        <w:tblW w:w="10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276"/>
        <w:gridCol w:w="2126"/>
        <w:gridCol w:w="1559"/>
        <w:gridCol w:w="1134"/>
        <w:gridCol w:w="1276"/>
        <w:gridCol w:w="1753"/>
      </w:tblGrid>
      <w:tr w:rsidR="009112F8" w:rsidTr="009112F8">
        <w:trPr>
          <w:trHeight w:val="70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12F8" w:rsidRDefault="009112F8" w:rsidP="009112F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Код из 1С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12F8" w:rsidRDefault="009112F8" w:rsidP="009112F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Артикул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12F8" w:rsidRDefault="009112F8" w:rsidP="009112F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Наименование/ Бренд/</w:t>
            </w:r>
          </w:p>
          <w:p w:rsidR="009112F8" w:rsidRDefault="009112F8" w:rsidP="009112F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Поставщик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12F8" w:rsidRDefault="009112F8" w:rsidP="009112F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Размеры</w:t>
            </w:r>
          </w:p>
          <w:p w:rsidR="009112F8" w:rsidRDefault="009112F8" w:rsidP="009112F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Д*Ш*В,</w:t>
            </w:r>
          </w:p>
          <w:p w:rsidR="009112F8" w:rsidRPr="000B51C6" w:rsidRDefault="009112F8" w:rsidP="009112F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мм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12F8" w:rsidRDefault="009112F8" w:rsidP="009112F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Масса,</w:t>
            </w:r>
          </w:p>
          <w:p w:rsidR="009112F8" w:rsidRDefault="009112F8" w:rsidP="009112F8">
            <w:pPr>
              <w:spacing w:after="0" w:line="240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гр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12F8" w:rsidRDefault="009112F8" w:rsidP="009112F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Материал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12F8" w:rsidRDefault="009112F8" w:rsidP="009112F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Место установки/Назначение</w:t>
            </w:r>
          </w:p>
        </w:tc>
      </w:tr>
      <w:tr w:rsidR="009112F8" w:rsidTr="009112F8">
        <w:trPr>
          <w:trHeight w:val="709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2F8" w:rsidRDefault="009112F8" w:rsidP="009112F8">
            <w:pPr>
              <w:spacing w:after="0" w:line="240" w:lineRule="auto"/>
              <w:jc w:val="center"/>
            </w:pPr>
          </w:p>
          <w:p w:rsidR="009112F8" w:rsidRDefault="009112F8" w:rsidP="009112F8">
            <w:pPr>
              <w:spacing w:after="0" w:line="240" w:lineRule="auto"/>
              <w:jc w:val="center"/>
            </w:pPr>
            <w:r>
              <w:rPr>
                <w:lang w:val="en-US"/>
              </w:rPr>
              <w:t>F</w:t>
            </w:r>
            <w:r>
              <w:t>0008435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2F8" w:rsidRDefault="009112F8" w:rsidP="009112F8">
            <w:pPr>
              <w:spacing w:after="0" w:line="240" w:lineRule="auto"/>
              <w:jc w:val="center"/>
            </w:pPr>
          </w:p>
          <w:p w:rsidR="009112F8" w:rsidRDefault="009112F8" w:rsidP="009112F8">
            <w:pPr>
              <w:spacing w:after="0" w:line="240" w:lineRule="auto"/>
              <w:jc w:val="center"/>
            </w:pPr>
            <w:bookmarkStart w:id="0" w:name="_GoBack"/>
            <w:bookmarkEnd w:id="0"/>
            <w:r w:rsidRPr="00962DE9">
              <w:t>070-0002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2F8" w:rsidRPr="0008403B" w:rsidRDefault="009112F8" w:rsidP="009112F8">
            <w:pPr>
              <w:spacing w:after="0" w:line="240" w:lineRule="auto"/>
              <w:jc w:val="center"/>
            </w:pPr>
            <w:r w:rsidRPr="00962DE9">
              <w:t>Направляющий ролик в сборе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2F8" w:rsidRPr="0094268A" w:rsidRDefault="009112F8" w:rsidP="009112F8">
            <w:pPr>
              <w:pStyle w:val="a3"/>
              <w:rPr>
                <w:rFonts w:asciiTheme="minorHAnsi" w:hAnsiTheme="minorHAnsi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2F8" w:rsidRPr="00390E88" w:rsidRDefault="009112F8" w:rsidP="009112F8">
            <w:pPr>
              <w:spacing w:after="0" w:line="240" w:lineRule="auto"/>
            </w:pPr>
          </w:p>
          <w:p w:rsidR="009112F8" w:rsidRPr="002F7FCD" w:rsidRDefault="009112F8" w:rsidP="009112F8">
            <w:pPr>
              <w:spacing w:after="0" w:line="240" w:lineRule="auto"/>
              <w:jc w:val="center"/>
            </w:pPr>
            <w:r>
              <w:t>150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2F8" w:rsidRDefault="009112F8" w:rsidP="009112F8">
            <w:pPr>
              <w:spacing w:after="0" w:line="240" w:lineRule="auto"/>
            </w:pPr>
          </w:p>
          <w:p w:rsidR="009112F8" w:rsidRPr="00A51FB3" w:rsidRDefault="009112F8" w:rsidP="009112F8">
            <w:pPr>
              <w:spacing w:after="0" w:line="240" w:lineRule="auto"/>
              <w:jc w:val="center"/>
            </w:pPr>
            <w:r>
              <w:t>Металл</w:t>
            </w:r>
          </w:p>
        </w:tc>
        <w:tc>
          <w:tcPr>
            <w:tcW w:w="17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2F8" w:rsidRPr="00BF0C69" w:rsidRDefault="009112F8" w:rsidP="009112F8">
            <w:pPr>
              <w:spacing w:after="0" w:line="240" w:lineRule="auto"/>
            </w:pPr>
            <w:r w:rsidRPr="00BF0C69">
              <w:t xml:space="preserve">Ленточно-делительный </w:t>
            </w:r>
            <w:r w:rsidRPr="00BF0C69">
              <w:rPr>
                <w:lang w:val="en-US"/>
              </w:rPr>
              <w:t>HP</w:t>
            </w:r>
            <w:r w:rsidRPr="00BF0C69">
              <w:t>-66/68, направляющие ленточного полотна</w:t>
            </w:r>
          </w:p>
        </w:tc>
      </w:tr>
      <w:tr w:rsidR="009112F8" w:rsidTr="009112F8">
        <w:trPr>
          <w:trHeight w:val="709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12F8" w:rsidRDefault="009112F8" w:rsidP="009112F8">
            <w:pPr>
              <w:spacing w:after="0" w:line="240" w:lineRule="auto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12F8" w:rsidRDefault="009112F8" w:rsidP="009112F8">
            <w:pPr>
              <w:spacing w:after="0" w:line="240" w:lineRule="auto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12F8" w:rsidRDefault="009112F8" w:rsidP="009112F8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12F8" w:rsidRDefault="009112F8" w:rsidP="009112F8">
            <w:pPr>
              <w:spacing w:after="0" w:line="240" w:lineRule="auto"/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12F8" w:rsidRDefault="009112F8" w:rsidP="009112F8">
            <w:pPr>
              <w:spacing w:after="0" w:line="240" w:lineRule="auto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12F8" w:rsidRDefault="009112F8" w:rsidP="009112F8">
            <w:pPr>
              <w:spacing w:after="0" w:line="240" w:lineRule="auto"/>
            </w:pPr>
          </w:p>
        </w:tc>
        <w:tc>
          <w:tcPr>
            <w:tcW w:w="1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12F8" w:rsidRDefault="009112F8" w:rsidP="009112F8">
            <w:pPr>
              <w:spacing w:after="0" w:line="240" w:lineRule="auto"/>
            </w:pPr>
          </w:p>
        </w:tc>
      </w:tr>
      <w:tr w:rsidR="009112F8" w:rsidTr="009112F8">
        <w:trPr>
          <w:trHeight w:val="709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12F8" w:rsidRDefault="009112F8" w:rsidP="009112F8">
            <w:pPr>
              <w:spacing w:after="0" w:line="240" w:lineRule="auto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12F8" w:rsidRDefault="009112F8" w:rsidP="009112F8">
            <w:pPr>
              <w:spacing w:after="0" w:line="240" w:lineRule="auto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2F8" w:rsidRPr="00A04F79" w:rsidRDefault="009112F8" w:rsidP="009112F8">
            <w:pPr>
              <w:spacing w:after="0" w:line="240" w:lineRule="auto"/>
              <w:jc w:val="center"/>
              <w:rPr>
                <w:b/>
              </w:rPr>
            </w:pPr>
          </w:p>
          <w:p w:rsidR="009112F8" w:rsidRPr="00D8230C" w:rsidRDefault="009112F8" w:rsidP="009112F8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b/>
                <w:lang w:val="en-US"/>
              </w:rPr>
              <w:t>High Point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12F8" w:rsidRDefault="009112F8" w:rsidP="009112F8">
            <w:pPr>
              <w:spacing w:after="0" w:line="240" w:lineRule="auto"/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12F8" w:rsidRDefault="009112F8" w:rsidP="009112F8">
            <w:pPr>
              <w:spacing w:after="0" w:line="240" w:lineRule="auto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12F8" w:rsidRDefault="009112F8" w:rsidP="009112F8">
            <w:pPr>
              <w:spacing w:after="0" w:line="240" w:lineRule="auto"/>
            </w:pPr>
          </w:p>
        </w:tc>
        <w:tc>
          <w:tcPr>
            <w:tcW w:w="1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12F8" w:rsidRDefault="009112F8" w:rsidP="009112F8">
            <w:pPr>
              <w:spacing w:after="0" w:line="240" w:lineRule="auto"/>
            </w:pPr>
          </w:p>
        </w:tc>
      </w:tr>
    </w:tbl>
    <w:p w:rsidR="00D8230C" w:rsidRPr="00D8230C" w:rsidRDefault="00D8230C">
      <w:pPr>
        <w:rPr>
          <w:lang w:val="en-US"/>
        </w:rPr>
      </w:pPr>
    </w:p>
    <w:sectPr w:rsidR="00D8230C" w:rsidRPr="00D8230C" w:rsidSect="00FD7C0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928" w:right="850" w:bottom="1134" w:left="1701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0620" w:rsidRDefault="005C0620" w:rsidP="005C0620">
      <w:pPr>
        <w:spacing w:after="0" w:line="240" w:lineRule="auto"/>
      </w:pPr>
      <w:r>
        <w:separator/>
      </w:r>
    </w:p>
  </w:endnote>
  <w:endnote w:type="continuationSeparator" w:id="0">
    <w:p w:rsidR="005C0620" w:rsidRDefault="005C0620" w:rsidP="005C06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7C0F" w:rsidRDefault="00FD7C0F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7C0F" w:rsidRDefault="00FD7C0F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7C0F" w:rsidRDefault="00FD7C0F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0620" w:rsidRDefault="005C0620" w:rsidP="005C0620">
      <w:pPr>
        <w:spacing w:after="0" w:line="240" w:lineRule="auto"/>
      </w:pPr>
      <w:r>
        <w:separator/>
      </w:r>
    </w:p>
  </w:footnote>
  <w:footnote w:type="continuationSeparator" w:id="0">
    <w:p w:rsidR="005C0620" w:rsidRDefault="005C0620" w:rsidP="005C06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7C0F" w:rsidRDefault="00FD7C0F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620" w:rsidRPr="00FD7C0F" w:rsidRDefault="00FD7C0F" w:rsidP="00FD7C0F">
    <w:pPr>
      <w:pStyle w:val="a6"/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2CD4E09F" wp14:editId="7DB9F7A5">
          <wp:simplePos x="0" y="0"/>
          <wp:positionH relativeFrom="column">
            <wp:posOffset>-1080135</wp:posOffset>
          </wp:positionH>
          <wp:positionV relativeFrom="paragraph">
            <wp:posOffset>-359410</wp:posOffset>
          </wp:positionV>
          <wp:extent cx="7578000" cy="1207782"/>
          <wp:effectExtent l="0" t="0" r="4445" b="0"/>
          <wp:wrapNone/>
          <wp:docPr id="4" name="Рисунок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000" cy="120778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7C0F" w:rsidRDefault="00FD7C0F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82F"/>
    <w:rsid w:val="0008403B"/>
    <w:rsid w:val="000B51C6"/>
    <w:rsid w:val="00186822"/>
    <w:rsid w:val="001D5EF3"/>
    <w:rsid w:val="001E182F"/>
    <w:rsid w:val="002F7FCD"/>
    <w:rsid w:val="00390E88"/>
    <w:rsid w:val="004D6883"/>
    <w:rsid w:val="0059482A"/>
    <w:rsid w:val="005C0620"/>
    <w:rsid w:val="00842B0B"/>
    <w:rsid w:val="00881F26"/>
    <w:rsid w:val="009112F8"/>
    <w:rsid w:val="0094268A"/>
    <w:rsid w:val="00962DE9"/>
    <w:rsid w:val="00A04F79"/>
    <w:rsid w:val="00A51FB3"/>
    <w:rsid w:val="00BC1D49"/>
    <w:rsid w:val="00BC768C"/>
    <w:rsid w:val="00BF0C69"/>
    <w:rsid w:val="00D8230C"/>
    <w:rsid w:val="00E71CDB"/>
    <w:rsid w:val="00EA2822"/>
    <w:rsid w:val="00ED7430"/>
    <w:rsid w:val="00EE0F8E"/>
    <w:rsid w:val="00FD7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82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E182F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1E1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182F"/>
    <w:rPr>
      <w:rFonts w:ascii="Tahoma" w:eastAsia="Calibri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5C06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C0620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5C06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C0620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82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E182F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1E1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182F"/>
    <w:rPr>
      <w:rFonts w:ascii="Tahoma" w:eastAsia="Calibri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5C06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C0620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5C06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C0620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822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4830160E</Template>
  <TotalTime>192</TotalTime>
  <Pages>1</Pages>
  <Words>41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Кабаргина Елена</dc:creator>
  <cp:lastModifiedBy>Кабаргина Елена</cp:lastModifiedBy>
  <cp:revision>22</cp:revision>
  <dcterms:created xsi:type="dcterms:W3CDTF">2020-04-23T08:24:00Z</dcterms:created>
  <dcterms:modified xsi:type="dcterms:W3CDTF">2020-08-12T09:48:00Z</dcterms:modified>
</cp:coreProperties>
</file>